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72037" w14:textId="77777777" w:rsidR="002C2BE1" w:rsidRDefault="002C2BE1"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7</w:t>
      </w:r>
      <w:r>
        <w:rPr>
          <w:rFonts w:hint="eastAsia"/>
        </w:rPr>
        <w:t>条関係</w:t>
      </w:r>
      <w:r>
        <w:t>)</w:t>
      </w:r>
    </w:p>
    <w:p w14:paraId="167BBC51" w14:textId="77777777" w:rsidR="002C2BE1" w:rsidRDefault="002C2BE1"/>
    <w:p w14:paraId="23F43D34" w14:textId="77777777" w:rsidR="002C2BE1" w:rsidRDefault="002C2BE1">
      <w:pPr>
        <w:jc w:val="center"/>
      </w:pPr>
      <w:r>
        <w:rPr>
          <w:rFonts w:hint="eastAsia"/>
          <w:spacing w:val="28"/>
        </w:rPr>
        <w:t>辰野町有料広告掲載申込</w:t>
      </w:r>
      <w:r>
        <w:rPr>
          <w:rFonts w:hint="eastAsia"/>
        </w:rPr>
        <w:t>書</w:t>
      </w:r>
    </w:p>
    <w:p w14:paraId="6BDCBC32" w14:textId="77777777" w:rsidR="002C2BE1" w:rsidRDefault="002C2BE1"/>
    <w:p w14:paraId="0E2CAEDF" w14:textId="77777777" w:rsidR="002C2BE1" w:rsidRDefault="002C2BE1">
      <w:pPr>
        <w:jc w:val="right"/>
      </w:pPr>
      <w:r>
        <w:rPr>
          <w:rFonts w:hint="eastAsia"/>
        </w:rPr>
        <w:t xml:space="preserve">年　　月　　日　　</w:t>
      </w:r>
    </w:p>
    <w:p w14:paraId="633D5948" w14:textId="77777777" w:rsidR="002C2BE1" w:rsidRDefault="002C2BE1"/>
    <w:p w14:paraId="439708CE" w14:textId="77777777" w:rsidR="002C2BE1" w:rsidRDefault="002C2BE1">
      <w:r>
        <w:rPr>
          <w:rFonts w:hint="eastAsia"/>
        </w:rPr>
        <w:t xml:space="preserve">　辰野町長　殿</w:t>
      </w:r>
    </w:p>
    <w:p w14:paraId="1439A506" w14:textId="77777777" w:rsidR="002C2BE1" w:rsidRDefault="002C2BE1"/>
    <w:p w14:paraId="027C9706" w14:textId="77777777" w:rsidR="002C2BE1" w:rsidRDefault="002C2BE1">
      <w:pPr>
        <w:jc w:val="right"/>
        <w:rPr>
          <w:u w:val="single"/>
        </w:rPr>
      </w:pPr>
      <w:r>
        <w:rPr>
          <w:rFonts w:hint="eastAsia"/>
          <w:spacing w:val="210"/>
          <w:u w:val="single"/>
        </w:rPr>
        <w:t>住</w:t>
      </w:r>
      <w:r>
        <w:rPr>
          <w:rFonts w:hint="eastAsia"/>
          <w:u w:val="single"/>
        </w:rPr>
        <w:t>所</w:t>
      </w:r>
      <w:r>
        <w:rPr>
          <w:u w:val="single"/>
        </w:rPr>
        <w:t>(</w:t>
      </w:r>
      <w:r>
        <w:rPr>
          <w:rFonts w:hint="eastAsia"/>
          <w:u w:val="single"/>
        </w:rPr>
        <w:t>所在地</w:t>
      </w:r>
      <w:r>
        <w:rPr>
          <w:u w:val="single"/>
        </w:rPr>
        <w:t>)</w:t>
      </w:r>
      <w:r>
        <w:rPr>
          <w:rFonts w:hint="eastAsia"/>
          <w:u w:val="single"/>
        </w:rPr>
        <w:t xml:space="preserve">　　　　　　　　　</w:t>
      </w:r>
      <w:r>
        <w:rPr>
          <w:rFonts w:hint="eastAsia"/>
        </w:rPr>
        <w:t xml:space="preserve">　　</w:t>
      </w:r>
    </w:p>
    <w:p w14:paraId="00BA6B5E" w14:textId="77777777" w:rsidR="002C2BE1" w:rsidRDefault="002C2BE1"/>
    <w:p w14:paraId="0AB5B2BF" w14:textId="77777777" w:rsidR="002C2BE1" w:rsidRDefault="002C2BE1">
      <w:pPr>
        <w:jc w:val="right"/>
        <w:rPr>
          <w:u w:val="single"/>
        </w:rPr>
      </w:pPr>
      <w:r>
        <w:rPr>
          <w:rFonts w:hint="eastAsia"/>
          <w:spacing w:val="210"/>
          <w:u w:val="single"/>
        </w:rPr>
        <w:t>氏</w:t>
      </w:r>
      <w:r>
        <w:rPr>
          <w:rFonts w:hint="eastAsia"/>
          <w:u w:val="single"/>
        </w:rPr>
        <w:t>名</w:t>
      </w:r>
      <w:r>
        <w:rPr>
          <w:u w:val="single"/>
        </w:rPr>
        <w:t>(</w:t>
      </w:r>
      <w:r>
        <w:rPr>
          <w:rFonts w:hint="eastAsia"/>
          <w:u w:val="single"/>
        </w:rPr>
        <w:t>名称</w:t>
      </w:r>
      <w:r>
        <w:rPr>
          <w:u w:val="single"/>
        </w:rPr>
        <w:t>)</w:t>
      </w:r>
      <w:r>
        <w:rPr>
          <w:rFonts w:hint="eastAsia"/>
          <w:u w:val="single"/>
        </w:rPr>
        <w:t xml:space="preserve">　　　　　　　　　　</w:t>
      </w:r>
      <w:r>
        <w:rPr>
          <w:rFonts w:hint="eastAsia"/>
        </w:rPr>
        <w:t xml:space="preserve">　　</w:t>
      </w:r>
    </w:p>
    <w:p w14:paraId="7796F955" w14:textId="77777777" w:rsidR="002C2BE1" w:rsidRDefault="002C2BE1"/>
    <w:p w14:paraId="75E8288B" w14:textId="77777777" w:rsidR="002C2BE1" w:rsidRDefault="002C2BE1">
      <w:pPr>
        <w:jc w:val="right"/>
        <w:rPr>
          <w:u w:val="single"/>
        </w:rPr>
      </w:pPr>
      <w:r>
        <w:rPr>
          <w:rFonts w:hint="eastAsia"/>
          <w:u w:val="single"/>
        </w:rPr>
        <w:t xml:space="preserve">電話番号　　　　　　　　　　　　　</w:t>
      </w:r>
      <w:r>
        <w:rPr>
          <w:rFonts w:hint="eastAsia"/>
        </w:rPr>
        <w:t xml:space="preserve">　　</w:t>
      </w:r>
    </w:p>
    <w:p w14:paraId="666859D9" w14:textId="77777777" w:rsidR="002C2BE1" w:rsidRDefault="002C2BE1"/>
    <w:p w14:paraId="4C4BD5B0" w14:textId="77777777" w:rsidR="002C2BE1" w:rsidRDefault="002C2BE1">
      <w:pPr>
        <w:jc w:val="right"/>
        <w:rPr>
          <w:u w:val="single"/>
        </w:rPr>
      </w:pPr>
      <w:r>
        <w:rPr>
          <w:u w:val="single"/>
        </w:rPr>
        <w:t>FAX</w:t>
      </w:r>
      <w:r>
        <w:rPr>
          <w:rFonts w:hint="eastAsia"/>
          <w:u w:val="single"/>
        </w:rPr>
        <w:t>番号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　　　　　　　　　　　　　</w:t>
      </w:r>
      <w:r>
        <w:rPr>
          <w:rFonts w:hint="eastAsia"/>
        </w:rPr>
        <w:t xml:space="preserve">　　</w:t>
      </w:r>
    </w:p>
    <w:p w14:paraId="1451A472" w14:textId="77777777" w:rsidR="002C2BE1" w:rsidRDefault="002C2BE1"/>
    <w:p w14:paraId="1B1E6549" w14:textId="77777777" w:rsidR="002C2BE1" w:rsidRDefault="002C2BE1">
      <w:pPr>
        <w:jc w:val="right"/>
        <w:rPr>
          <w:u w:val="single"/>
        </w:rPr>
      </w:pPr>
      <w:r>
        <w:rPr>
          <w:rFonts w:hint="eastAsia"/>
          <w:u w:val="single"/>
        </w:rPr>
        <w:t xml:space="preserve">メールアドレス　　　　　　　　　　</w:t>
      </w:r>
      <w:r>
        <w:rPr>
          <w:rFonts w:hint="eastAsia"/>
        </w:rPr>
        <w:t xml:space="preserve">　　</w:t>
      </w:r>
    </w:p>
    <w:p w14:paraId="78205A03" w14:textId="77777777" w:rsidR="002C2BE1" w:rsidRDefault="002C2BE1"/>
    <w:p w14:paraId="0C2A23A6" w14:textId="77777777" w:rsidR="002C2BE1" w:rsidRDefault="002C2BE1">
      <w:pPr>
        <w:jc w:val="right"/>
        <w:rPr>
          <w:u w:val="single"/>
        </w:rPr>
      </w:pPr>
      <w:r>
        <w:rPr>
          <w:rFonts w:hint="eastAsia"/>
          <w:u w:val="single"/>
        </w:rPr>
        <w:t xml:space="preserve">代表者職氏名　　　　　　　　　　　</w:t>
      </w:r>
      <w:r>
        <w:rPr>
          <w:rFonts w:hint="eastAsia"/>
        </w:rPr>
        <w:t xml:space="preserve">　　</w:t>
      </w:r>
    </w:p>
    <w:p w14:paraId="47A642D6" w14:textId="77777777" w:rsidR="002C2BE1" w:rsidRDefault="002C2BE1"/>
    <w:p w14:paraId="505EFA09" w14:textId="77777777" w:rsidR="002C2BE1" w:rsidRDefault="002C2BE1">
      <w:pPr>
        <w:jc w:val="right"/>
        <w:rPr>
          <w:u w:val="single"/>
        </w:rPr>
      </w:pPr>
      <w:r>
        <w:rPr>
          <w:rFonts w:hint="eastAsia"/>
          <w:u w:val="single"/>
        </w:rPr>
        <w:t xml:space="preserve">担当者氏名　　　　　　　　　　　　</w:t>
      </w:r>
      <w:r>
        <w:rPr>
          <w:rFonts w:hint="eastAsia"/>
        </w:rPr>
        <w:t xml:space="preserve">　　</w:t>
      </w:r>
    </w:p>
    <w:p w14:paraId="66AB137E" w14:textId="77777777" w:rsidR="002C2BE1" w:rsidRDefault="002C2BE1"/>
    <w:p w14:paraId="4C17BC03" w14:textId="77777777" w:rsidR="002C2BE1" w:rsidRDefault="002C2BE1"/>
    <w:p w14:paraId="4594A6DE" w14:textId="77777777" w:rsidR="002C2BE1" w:rsidRDefault="002C2BE1">
      <w:r>
        <w:rPr>
          <w:rFonts w:hint="eastAsia"/>
        </w:rPr>
        <w:t xml:space="preserve">　辰野町有料広告掲載に関する基本要綱を遵守のうえ、下記のとおり申込みます。</w:t>
      </w:r>
    </w:p>
    <w:p w14:paraId="72D25C13" w14:textId="77777777" w:rsidR="002C2BE1" w:rsidRDefault="002C2BE1">
      <w:r>
        <w:rPr>
          <w:rFonts w:hint="eastAsia"/>
        </w:rPr>
        <w:t xml:space="preserve">　なお、申込みにあたり、辰野町の町税等の納税状況を確認することについて同意します。</w:t>
      </w:r>
    </w:p>
    <w:p w14:paraId="0B234568" w14:textId="77777777" w:rsidR="002C2BE1" w:rsidRDefault="002C2BE1"/>
    <w:p w14:paraId="632A6E09" w14:textId="77777777" w:rsidR="002C2BE1" w:rsidRDefault="002C2BE1">
      <w:r>
        <w:rPr>
          <w:rFonts w:hint="eastAsia"/>
        </w:rPr>
        <w:t xml:space="preserve">　広告媒体　　　　　　□　広報たつの</w:t>
      </w:r>
    </w:p>
    <w:p w14:paraId="6DCC4581" w14:textId="77777777" w:rsidR="002C2BE1" w:rsidRDefault="002C2BE1">
      <w:r>
        <w:rPr>
          <w:rFonts w:hint="eastAsia"/>
        </w:rPr>
        <w:t xml:space="preserve">　　　　　　　　　　　□　ホームページ</w:t>
      </w:r>
    </w:p>
    <w:p w14:paraId="509357D4" w14:textId="77777777" w:rsidR="002C2BE1" w:rsidRDefault="002C2BE1">
      <w:r>
        <w:rPr>
          <w:rFonts w:hint="eastAsia"/>
        </w:rPr>
        <w:t xml:space="preserve">　　　　　　　　　　　□　ほたるチャンネル</w:t>
      </w:r>
    </w:p>
    <w:p w14:paraId="3F9D447F" w14:textId="77777777" w:rsidR="002C2BE1" w:rsidRDefault="002C2BE1">
      <w:r>
        <w:rPr>
          <w:rFonts w:hint="eastAsia"/>
        </w:rPr>
        <w:t xml:space="preserve">　　　　　　　　　　　□　</w:t>
      </w:r>
      <w:r>
        <w:rPr>
          <w:rFonts w:hint="eastAsia"/>
          <w:spacing w:val="105"/>
        </w:rPr>
        <w:t>封</w:t>
      </w:r>
      <w:r>
        <w:rPr>
          <w:rFonts w:hint="eastAsia"/>
        </w:rPr>
        <w:t xml:space="preserve">筒　　　　　</w:t>
      </w:r>
      <w:r>
        <w:rPr>
          <w:rFonts w:hint="eastAsia"/>
          <w:spacing w:val="105"/>
        </w:rPr>
        <w:t>種</w:t>
      </w:r>
      <w:r>
        <w:rPr>
          <w:rFonts w:hint="eastAsia"/>
        </w:rPr>
        <w:t>類</w:t>
      </w:r>
      <w:r>
        <w:t>(</w:t>
      </w:r>
      <w:r>
        <w:rPr>
          <w:rFonts w:hint="eastAsia"/>
        </w:rPr>
        <w:t xml:space="preserve">　　　　　　　　　</w:t>
      </w:r>
      <w:r>
        <w:t>)</w:t>
      </w:r>
    </w:p>
    <w:p w14:paraId="0F5985DF" w14:textId="77777777" w:rsidR="002C2BE1" w:rsidRDefault="002C2BE1">
      <w:r>
        <w:rPr>
          <w:rFonts w:hint="eastAsia"/>
        </w:rPr>
        <w:t xml:space="preserve">　　　　　　　　　　　□　その他　　　　　</w:t>
      </w:r>
      <w:r>
        <w:rPr>
          <w:rFonts w:hint="eastAsia"/>
          <w:spacing w:val="105"/>
        </w:rPr>
        <w:t>名</w:t>
      </w:r>
      <w:r>
        <w:rPr>
          <w:rFonts w:hint="eastAsia"/>
        </w:rPr>
        <w:t>称</w:t>
      </w:r>
      <w:r>
        <w:t>(</w:t>
      </w:r>
      <w:r>
        <w:rPr>
          <w:rFonts w:hint="eastAsia"/>
        </w:rPr>
        <w:t xml:space="preserve">　　　　　　　　　</w:t>
      </w:r>
      <w:r>
        <w:t>)</w:t>
      </w:r>
    </w:p>
    <w:p w14:paraId="7871654B" w14:textId="77777777" w:rsidR="002C2BE1" w:rsidRDefault="002C2BE1">
      <w:r>
        <w:rPr>
          <w:rFonts w:hint="eastAsia"/>
        </w:rPr>
        <w:t xml:space="preserve">　申請掲載期間　　　　　　　　年　　月　　日　～　　年　　月　　日</w:t>
      </w:r>
    </w:p>
    <w:p w14:paraId="3147F1AC" w14:textId="77777777" w:rsidR="002C2BE1" w:rsidRDefault="002C2BE1">
      <w:r>
        <w:rPr>
          <w:rFonts w:hint="eastAsia"/>
        </w:rPr>
        <w:t xml:space="preserve">　広告内容　　　　　　別紙参照</w:t>
      </w:r>
    </w:p>
    <w:p w14:paraId="300F1E0A" w14:textId="77777777" w:rsidR="002C2BE1" w:rsidRDefault="002C2BE1">
      <w:r>
        <w:rPr>
          <w:rFonts w:hint="eastAsia"/>
        </w:rPr>
        <w:t xml:space="preserve">　添付資料　　　　　　別添　広告原稿</w:t>
      </w:r>
    </w:p>
    <w:sectPr w:rsidR="002C2BE1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7C5D7" w14:textId="77777777" w:rsidR="00781997" w:rsidRDefault="00781997" w:rsidP="00921A18">
      <w:r>
        <w:separator/>
      </w:r>
    </w:p>
  </w:endnote>
  <w:endnote w:type="continuationSeparator" w:id="0">
    <w:p w14:paraId="5AA82EDD" w14:textId="77777777" w:rsidR="00781997" w:rsidRDefault="00781997" w:rsidP="00921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60858" w14:textId="77777777" w:rsidR="00781997" w:rsidRDefault="00781997" w:rsidP="00921A18">
      <w:r>
        <w:separator/>
      </w:r>
    </w:p>
  </w:footnote>
  <w:footnote w:type="continuationSeparator" w:id="0">
    <w:p w14:paraId="4BA9152F" w14:textId="77777777" w:rsidR="00781997" w:rsidRDefault="00781997" w:rsidP="00921A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2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BE1"/>
    <w:rsid w:val="002C2BE1"/>
    <w:rsid w:val="00393F31"/>
    <w:rsid w:val="00397002"/>
    <w:rsid w:val="00781997"/>
    <w:rsid w:val="00921A18"/>
    <w:rsid w:val="00B64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D1B1EA"/>
  <w14:defaultImageDpi w14:val="0"/>
  <w15:docId w15:val="{65C2574B-A1D4-486F-A60C-27AE3AA8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RB&#65293;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RB－EF.dot</Template>
  <TotalTime>0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桑澤健太朗</dc:creator>
  <cp:keywords/>
  <dc:description/>
  <cp:lastModifiedBy>桑澤健太朗</cp:lastModifiedBy>
  <cp:revision>2</cp:revision>
  <dcterms:created xsi:type="dcterms:W3CDTF">2026-09-10T06:02:00Z</dcterms:created>
  <dcterms:modified xsi:type="dcterms:W3CDTF">2026-09-10T06:02:00Z</dcterms:modified>
</cp:coreProperties>
</file>